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asci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center"/>
        <w:textAlignment w:val="auto"/>
        <w:rPr>
          <w:rFonts w:hint="eastAsia" w:ascii="仿宋" w:eastAsia="仿宋" w:cs="仿宋"/>
          <w:b/>
          <w:bCs/>
          <w:sz w:val="36"/>
          <w:szCs w:val="36"/>
        </w:rPr>
      </w:pPr>
      <w:r>
        <w:rPr>
          <w:rFonts w:hint="eastAsia" w:ascii="仿宋" w:eastAsia="仿宋" w:cs="仿宋"/>
          <w:b/>
          <w:bCs/>
          <w:sz w:val="36"/>
          <w:szCs w:val="36"/>
          <w:lang w:eastAsia="zh-CN"/>
        </w:rPr>
        <w:t>湖北三鑫金铜股份</w:t>
      </w:r>
      <w:r>
        <w:rPr>
          <w:rFonts w:hint="eastAsia" w:ascii="仿宋" w:eastAsia="仿宋" w:cs="仿宋"/>
          <w:b/>
          <w:bCs/>
          <w:sz w:val="36"/>
          <w:szCs w:val="36"/>
        </w:rPr>
        <w:t>有限公司</w:t>
      </w:r>
      <w:r>
        <w:rPr>
          <w:rFonts w:hint="eastAsia" w:ascii="仿宋" w:eastAsia="仿宋" w:cs="仿宋"/>
          <w:b/>
          <w:bCs/>
          <w:sz w:val="36"/>
          <w:szCs w:val="36"/>
          <w:lang w:eastAsia="zh-CN"/>
        </w:rPr>
        <w:t>公开</w:t>
      </w:r>
      <w:r>
        <w:rPr>
          <w:rFonts w:hint="eastAsia" w:ascii="仿宋" w:eastAsia="仿宋" w:cs="仿宋"/>
          <w:b/>
          <w:bCs/>
          <w:sz w:val="36"/>
          <w:szCs w:val="36"/>
          <w:lang w:val="en-US" w:eastAsia="zh-CN"/>
        </w:rPr>
        <w:t>招聘</w:t>
      </w:r>
      <w:r>
        <w:rPr>
          <w:rFonts w:hint="eastAsia" w:ascii="仿宋" w:eastAsia="仿宋" w:cs="仿宋"/>
          <w:b/>
          <w:bCs/>
          <w:sz w:val="36"/>
          <w:szCs w:val="36"/>
        </w:rPr>
        <w:t>报名表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-57" w:right="-57"/>
        <w:jc w:val="center"/>
        <w:textAlignment w:val="auto"/>
        <w:rPr>
          <w:rFonts w:ascii="宋体"/>
          <w:szCs w:val="21"/>
        </w:rPr>
      </w:pPr>
      <w:r>
        <w:rPr>
          <w:rFonts w:ascii="宋体"/>
          <w:szCs w:val="21"/>
        </w:rPr>
        <w:t>（</w:t>
      </w:r>
      <w:r>
        <w:rPr>
          <w:rFonts w:hint="eastAsia" w:ascii="宋体"/>
          <w:szCs w:val="21"/>
        </w:rPr>
        <w:t>本表是资格审核的重要依据，请如实、准确、完整、清晰填写）</w:t>
      </w:r>
    </w:p>
    <w:p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overflowPunct/>
        <w:topLinePunct w:val="0"/>
        <w:bidi w:val="0"/>
        <w:snapToGrid w:val="0"/>
        <w:spacing w:before="0" w:beforeAutospacing="0" w:after="0" w:afterAutospacing="0"/>
        <w:rPr>
          <w:rFonts w:eastAsia="黑体"/>
          <w:szCs w:val="21"/>
        </w:rPr>
      </w:pPr>
    </w:p>
    <w:p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overflowPunct/>
        <w:topLinePunct w:val="0"/>
        <w:bidi w:val="0"/>
        <w:snapToGrid w:val="0"/>
        <w:spacing w:before="0" w:beforeAutospacing="0" w:after="0" w:afterAutospacing="0"/>
        <w:rPr>
          <w:rFonts w:eastAsia="黑体"/>
          <w:sz w:val="24"/>
        </w:rPr>
      </w:pPr>
      <w:r>
        <w:rPr>
          <w:rFonts w:hint="eastAsia" w:eastAsia="黑体"/>
          <w:sz w:val="24"/>
        </w:rPr>
        <w:t>报</w:t>
      </w:r>
      <w:r>
        <w:rPr>
          <w:rFonts w:hint="eastAsia" w:eastAsia="黑体"/>
          <w:sz w:val="24"/>
          <w:lang w:eastAsia="zh-CN"/>
        </w:rPr>
        <w:t>名</w:t>
      </w:r>
      <w:r>
        <w:rPr>
          <w:rFonts w:hint="eastAsia" w:eastAsia="黑体"/>
          <w:sz w:val="24"/>
        </w:rPr>
        <w:t>岗位：</w:t>
      </w:r>
    </w:p>
    <w:p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overflowPunct/>
        <w:topLinePunct w:val="0"/>
        <w:bidi w:val="0"/>
        <w:snapToGrid w:val="0"/>
        <w:spacing w:before="0" w:beforeAutospacing="0" w:after="0" w:afterAutospacing="0"/>
        <w:rPr>
          <w:rFonts w:eastAsia="黑体"/>
          <w:szCs w:val="21"/>
        </w:rPr>
      </w:pPr>
    </w:p>
    <w:tbl>
      <w:tblPr>
        <w:tblStyle w:val="8"/>
        <w:tblW w:w="8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6"/>
        <w:gridCol w:w="1013"/>
        <w:gridCol w:w="142"/>
        <w:gridCol w:w="1035"/>
        <w:gridCol w:w="88"/>
        <w:gridCol w:w="1043"/>
        <w:gridCol w:w="82"/>
        <w:gridCol w:w="828"/>
        <w:gridCol w:w="295"/>
        <w:gridCol w:w="221"/>
        <w:gridCol w:w="740"/>
        <w:gridCol w:w="481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44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近期证件照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（照片选择浮于文字上方）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民族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出生地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入党时间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手机号码</w:t>
            </w:r>
          </w:p>
        </w:tc>
        <w:tc>
          <w:tcPr>
            <w:tcW w:w="224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电子邮箱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6499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6499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8630" w:type="dxa"/>
            <w:gridSpan w:val="1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1F1F1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教育经历（请从大学经历写起）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学历及教育性质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如，全日制本科/在职硕士等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  <w:jc w:val="center"/>
        </w:trPr>
        <w:tc>
          <w:tcPr>
            <w:tcW w:w="8630" w:type="dxa"/>
            <w:gridSpan w:val="1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1F1F1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auto"/>
                <w:sz w:val="24"/>
              </w:rPr>
              <w:t>工作经历（请从第一次参加工作经历写起）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auto"/>
                <w:sz w:val="24"/>
              </w:rPr>
              <w:t>起止日期</w:t>
            </w: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（请填写单位全称）</w:t>
            </w: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</w:rPr>
              <w:t>所在部门及担任职务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14" w:hRule="exac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工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履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业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绩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就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（请从第一次参加工作经历写起）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ind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示例：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ind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2001.7-2005.9  XXX单位（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请填写单位全称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） XXX经理（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请填写职务全称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主要工作职责：……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主要工作业绩：……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96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奖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惩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情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8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员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及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重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会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关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9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5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8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84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诚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信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承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诺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 xml:space="preserve">本人郑重承诺： 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ind w:firstLine="481" w:firstLineChars="20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本人提交的上述信息资料真实、准确，由于上述信息的失真或不准确所带来的一切后果将由我本人承担。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 xml:space="preserve">                报名者签字：</w:t>
            </w: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textAlignment w:val="baseline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ind w:left="239" w:leftChars="114" w:firstLine="480" w:firstLineChars="20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eastAsia" w:asci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900" cy="13956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TlUH61gAAAAMBAAAPAAAAAAAAAAEAIAAAADgAAABkcnMvZG93&#10;bnJldi54bWxQSwECFAAUAAAACACHTuJAtFxhvewBAACuAwAADgAAAAAAAAABACAAAAA7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VjODgzYWQwNjZkOWMxMjNlZDM0NmQxNTc1NzIwZjUifQ=="/>
  </w:docVars>
  <w:rsids>
    <w:rsidRoot w:val="00000000"/>
    <w:rsid w:val="013B7F92"/>
    <w:rsid w:val="04EE6025"/>
    <w:rsid w:val="06721AC3"/>
    <w:rsid w:val="06D7754F"/>
    <w:rsid w:val="088E19D3"/>
    <w:rsid w:val="099550A8"/>
    <w:rsid w:val="09F25F9D"/>
    <w:rsid w:val="0A085A30"/>
    <w:rsid w:val="0B5D0BB2"/>
    <w:rsid w:val="12D5069A"/>
    <w:rsid w:val="16E935D9"/>
    <w:rsid w:val="1AFD0791"/>
    <w:rsid w:val="1B7021A7"/>
    <w:rsid w:val="1DCB32C2"/>
    <w:rsid w:val="1E460DDE"/>
    <w:rsid w:val="1FFA7BE6"/>
    <w:rsid w:val="201434BF"/>
    <w:rsid w:val="21C611B3"/>
    <w:rsid w:val="23C42121"/>
    <w:rsid w:val="243D09B9"/>
    <w:rsid w:val="2486789F"/>
    <w:rsid w:val="255E5136"/>
    <w:rsid w:val="29E42052"/>
    <w:rsid w:val="2AF265FB"/>
    <w:rsid w:val="2B785A80"/>
    <w:rsid w:val="2CB76F0D"/>
    <w:rsid w:val="33136996"/>
    <w:rsid w:val="33A64505"/>
    <w:rsid w:val="37E246F4"/>
    <w:rsid w:val="37F87C6E"/>
    <w:rsid w:val="3B597FBD"/>
    <w:rsid w:val="3DDC2395"/>
    <w:rsid w:val="3E3D21BB"/>
    <w:rsid w:val="3F4859CD"/>
    <w:rsid w:val="41390159"/>
    <w:rsid w:val="42074D88"/>
    <w:rsid w:val="44563003"/>
    <w:rsid w:val="44C47278"/>
    <w:rsid w:val="46F85A9C"/>
    <w:rsid w:val="473E7587"/>
    <w:rsid w:val="4853310D"/>
    <w:rsid w:val="48F37B81"/>
    <w:rsid w:val="52FFB8EC"/>
    <w:rsid w:val="55D122F6"/>
    <w:rsid w:val="5669720B"/>
    <w:rsid w:val="58074107"/>
    <w:rsid w:val="58FF18EE"/>
    <w:rsid w:val="5B27198C"/>
    <w:rsid w:val="5CE515C7"/>
    <w:rsid w:val="5E4F7B0C"/>
    <w:rsid w:val="60FF09E8"/>
    <w:rsid w:val="61E74427"/>
    <w:rsid w:val="664D189E"/>
    <w:rsid w:val="680B472E"/>
    <w:rsid w:val="6E3B4EEA"/>
    <w:rsid w:val="6EF79BC3"/>
    <w:rsid w:val="6F6E3439"/>
    <w:rsid w:val="75AB6B18"/>
    <w:rsid w:val="7803238B"/>
    <w:rsid w:val="7D3240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2786E4"/>
      <w:u w:val="non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3">
    <w:name w:val="rec-time"/>
    <w:basedOn w:val="9"/>
    <w:qFormat/>
    <w:uiPriority w:val="0"/>
  </w:style>
  <w:style w:type="character" w:customStyle="1" w:styleId="14">
    <w:name w:val="rec-volume"/>
    <w:basedOn w:val="9"/>
    <w:qFormat/>
    <w:uiPriority w:val="0"/>
  </w:style>
  <w:style w:type="character" w:customStyle="1" w:styleId="15">
    <w:name w:val="rec-status-desc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9</Pages>
  <Words>2740</Words>
  <Characters>2813</Characters>
  <Lines>0</Lines>
  <Paragraphs>107</Paragraphs>
  <TotalTime>4</TotalTime>
  <ScaleCrop>false</ScaleCrop>
  <LinksUpToDate>false</LinksUpToDate>
  <CharactersWithSpaces>2859</CharactersWithSpaces>
  <Application>WPS Office_11.8.2.10422_F1E327BC-269C-435d-A152-05C5408002CA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2023-06-19T11:53:00Z</dcterms:created>
  <dc:creator>彭莎</dc:creator>
  <cp:lastModifiedBy>石头</cp:lastModifiedBy>
  <cp:lastPrinted>2026-06-10T14:28:00Z</cp:lastPrinted>
  <dcterms:modified xsi:type="dcterms:W3CDTF">2026-07-31T14:38:01Z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A93C5DB24EB84856A44D067F8E4FA5A5_11</vt:lpwstr>
  </property>
  <property fmtid="{D5CDD505-2E9C-101B-9397-08002B2CF9AE}" pid="4" name="KSOTemplateDocerSaveRecord">
    <vt:lpwstr>eyJoZGlkIjoiMmU1OTRmOTM0YTQ3NjAzZDViNmMzYjczYTc4ZmVhYjAiLCJ1c2VySWQiOiI3ODE4NjYwNTkifQ==</vt:lpwstr>
  </property>
</Properties>
</file>